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5B8" w:rsidRPr="005F3E53" w:rsidRDefault="00E275B8" w:rsidP="00E275B8">
      <w:pPr>
        <w:pStyle w:val="-10"/>
      </w:pPr>
      <w:bookmarkStart w:id="0" w:name="_Hlk143593756"/>
      <w:r w:rsidRPr="005F3E53">
        <w:t>МИНИСТЕРСТВО НАУКИ И ВЫСШЕГО ОБРАЗОВАНИЯ РОССИЙСКОЙ ФЕДЕРАЦИИ</w:t>
      </w:r>
    </w:p>
    <w:p w:rsidR="00E275B8" w:rsidRPr="005F3E53" w:rsidRDefault="00E275B8" w:rsidP="00E275B8">
      <w:pPr>
        <w:pStyle w:val="-2"/>
      </w:pPr>
      <w:r w:rsidRPr="005F3E53">
        <w:t>Федеральное государственное автономное образовательное учреждение высшего образования</w:t>
      </w:r>
    </w:p>
    <w:p w:rsidR="00E275B8" w:rsidRPr="005F3E53" w:rsidRDefault="00E275B8" w:rsidP="00E275B8">
      <w:pPr>
        <w:pStyle w:val="-2"/>
      </w:pPr>
      <w:r w:rsidRPr="005F3E53">
        <w:t>«Санкт-Петербургский государственный университет аэрокосмического приборостроения»</w:t>
      </w:r>
    </w:p>
    <w:p w:rsidR="002C377F" w:rsidRPr="005F3E53" w:rsidRDefault="002C377F" w:rsidP="002C377F">
      <w:pPr>
        <w:pStyle w:val="-3"/>
      </w:pPr>
      <w:r w:rsidRPr="005F3E53">
        <w:t>кАФЕДРА</w:t>
      </w:r>
      <w:r w:rsidR="00681F8B">
        <w:t xml:space="preserve"> №</w:t>
      </w:r>
      <w:r w:rsidRPr="005F3E53">
        <w:t xml:space="preserve"> </w:t>
      </w:r>
      <w:sdt>
        <w:sdtPr>
          <w:id w:val="1553647520"/>
          <w:placeholder>
            <w:docPart w:val="A267791EC61041AAB557A73B88770146"/>
          </w:placeholder>
          <w:showingPlcHdr/>
          <w15:appearance w15:val="hidden"/>
        </w:sdtPr>
        <w:sdtEndPr/>
        <w:sdtContent>
          <w:r w:rsidR="00681F8B" w:rsidRPr="00681F8B">
            <w:rPr>
              <w:rStyle w:val="aff0"/>
              <w:highlight w:val="lightGray"/>
            </w:rPr>
            <w:t>номер</w:t>
          </w:r>
        </w:sdtContent>
      </w:sdt>
      <w:r w:rsidR="00681F8B">
        <w:t xml:space="preserve"> </w:t>
      </w:r>
    </w:p>
    <w:p w:rsidR="002C377F" w:rsidRPr="005F3E53" w:rsidRDefault="00E16E87" w:rsidP="002C377F">
      <w:pPr>
        <w:pStyle w:val="-4"/>
      </w:pPr>
      <w:r>
        <w:t>ОТЧЕТ</w:t>
      </w:r>
      <w:r w:rsidR="002C377F" w:rsidRPr="005F3E53">
        <w:t xml:space="preserve"> </w:t>
      </w:r>
      <w:r w:rsidR="002C377F" w:rsidRPr="005F3E53">
        <w:br/>
        <w:t>ЗАЩИЩЕН С ОЦЕНКОЙ</w:t>
      </w:r>
    </w:p>
    <w:p w:rsidR="002C377F" w:rsidRPr="005F3E53" w:rsidRDefault="00E16E87" w:rsidP="002C377F">
      <w:pPr>
        <w:pStyle w:val="-4"/>
      </w:pPr>
      <w:r>
        <w:t>ПРЕПОДАВА</w:t>
      </w:r>
      <w:r w:rsidR="002C377F" w:rsidRPr="005F3E53">
        <w:t>ТЕЛЬ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2743"/>
      </w:tblGrid>
      <w:tr w:rsidR="00D538E8" w:rsidRPr="005F3E53" w:rsidTr="003B5272">
        <w:trPr>
          <w:trHeight w:val="753"/>
        </w:trPr>
        <w:tc>
          <w:tcPr>
            <w:tcW w:w="3261" w:type="dxa"/>
            <w:tcBorders>
              <w:top w:val="nil"/>
              <w:left w:val="nil"/>
              <w:right w:val="nil"/>
            </w:tcBorders>
            <w:vAlign w:val="bottom"/>
          </w:tcPr>
          <w:p w:rsidR="00D538E8" w:rsidRPr="005F3E53" w:rsidRDefault="00D538E8" w:rsidP="00D538E8">
            <w:pPr>
              <w:pStyle w:val="-1"/>
            </w:pPr>
            <w:r w:rsidRPr="005F3E53">
              <w:rPr>
                <w:highlight w:val="lightGray"/>
              </w:rPr>
              <w:t>название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8E8" w:rsidRPr="005F3E53" w:rsidRDefault="00D538E8" w:rsidP="00D538E8">
            <w:pPr>
              <w:widowControl w:val="0"/>
              <w:autoSpaceDE w:val="0"/>
              <w:autoSpaceDN w:val="0"/>
              <w:adjustRightInd w:val="0"/>
              <w:spacing w:before="140"/>
              <w:ind w:firstLine="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bottom"/>
          </w:tcPr>
          <w:p w:rsidR="00D538E8" w:rsidRPr="005F3E53" w:rsidRDefault="00D538E8" w:rsidP="00D538E8">
            <w:pPr>
              <w:pStyle w:val="-1"/>
            </w:pPr>
            <w:r w:rsidRPr="005F3E53">
              <w:rPr>
                <w:highlight w:val="lightGray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8E8" w:rsidRPr="005F3E53" w:rsidRDefault="00D538E8" w:rsidP="00D538E8">
            <w:pPr>
              <w:widowControl w:val="0"/>
              <w:autoSpaceDE w:val="0"/>
              <w:autoSpaceDN w:val="0"/>
              <w:adjustRightInd w:val="0"/>
              <w:spacing w:before="140"/>
              <w:ind w:firstLine="0"/>
              <w:jc w:val="center"/>
            </w:pPr>
          </w:p>
        </w:tc>
        <w:tc>
          <w:tcPr>
            <w:tcW w:w="2743" w:type="dxa"/>
            <w:tcBorders>
              <w:top w:val="nil"/>
              <w:left w:val="nil"/>
              <w:right w:val="nil"/>
            </w:tcBorders>
            <w:vAlign w:val="bottom"/>
          </w:tcPr>
          <w:p w:rsidR="00D538E8" w:rsidRPr="005F3E53" w:rsidRDefault="00D538E8" w:rsidP="00D538E8">
            <w:pPr>
              <w:pStyle w:val="-1"/>
            </w:pPr>
            <w:r w:rsidRPr="005F3E53">
              <w:rPr>
                <w:highlight w:val="lightGray"/>
              </w:rPr>
              <w:t>И.О. Фамилия</w:t>
            </w:r>
          </w:p>
        </w:tc>
      </w:tr>
      <w:tr w:rsidR="00D538E8" w:rsidRPr="005F3E53" w:rsidTr="003B52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инициалы, фамилия</w:t>
            </w:r>
          </w:p>
        </w:tc>
      </w:tr>
    </w:tbl>
    <w:p w:rsidR="002C377F" w:rsidRPr="000F223F" w:rsidRDefault="00E16E87" w:rsidP="008045F2">
      <w:pPr>
        <w:pStyle w:val="-5"/>
        <w:rPr>
          <w:sz w:val="32"/>
          <w:szCs w:val="32"/>
        </w:rPr>
      </w:pPr>
      <w:r w:rsidRPr="000F223F">
        <w:t>ОТЧЕТ</w:t>
      </w:r>
      <w:r w:rsidR="00681F8B">
        <w:t xml:space="preserve"> </w:t>
      </w:r>
      <w:r w:rsidRPr="000F223F">
        <w:t xml:space="preserve">О </w:t>
      </w:r>
      <w:r w:rsidR="00C518C3" w:rsidRPr="000F223F">
        <w:t xml:space="preserve">ЛАБОРАТОРНОЙ </w:t>
      </w:r>
      <w:r w:rsidRPr="000F223F">
        <w:t>РАБОТЕ</w:t>
      </w:r>
    </w:p>
    <w:tbl>
      <w:tblPr>
        <w:tblW w:w="9356" w:type="dxa"/>
        <w:tblLook w:val="0000" w:firstRow="0" w:lastRow="0" w:firstColumn="0" w:lastColumn="0" w:noHBand="0" w:noVBand="0"/>
      </w:tblPr>
      <w:tblGrid>
        <w:gridCol w:w="9356"/>
      </w:tblGrid>
      <w:tr w:rsidR="00A76E1F" w:rsidRPr="000F223F" w:rsidTr="002D3EE0">
        <w:trPr>
          <w:trHeight w:val="1807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6E1F" w:rsidRPr="008045F2" w:rsidRDefault="00A76E1F" w:rsidP="002D3EE0">
            <w:pPr>
              <w:pStyle w:val="-7"/>
            </w:pPr>
            <w:r w:rsidRPr="008045F2">
              <w:rPr>
                <w:highlight w:val="lightGray"/>
              </w:rPr>
              <w:t>Название работы (без кавычек)</w:t>
            </w:r>
          </w:p>
        </w:tc>
      </w:tr>
      <w:tr w:rsidR="00A76E1F" w:rsidRPr="000F223F" w:rsidTr="002D3EE0">
        <w:trPr>
          <w:trHeight w:val="1280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A76E1F" w:rsidRPr="008045F2" w:rsidRDefault="00A76E1F" w:rsidP="002D3EE0">
            <w:pPr>
              <w:pStyle w:val="-8"/>
            </w:pPr>
            <w:r w:rsidRPr="008045F2">
              <w:t xml:space="preserve">по </w:t>
            </w:r>
            <w:r w:rsidR="00E275B8" w:rsidRPr="00E275B8">
              <w:t>дисциплине</w:t>
            </w:r>
            <w:r w:rsidRPr="008045F2">
              <w:t xml:space="preserve">: </w:t>
            </w:r>
            <w:r w:rsidRPr="008045F2">
              <w:rPr>
                <w:highlight w:val="lightGray"/>
              </w:rPr>
              <w:t>Название (без кавычек)</w:t>
            </w:r>
          </w:p>
        </w:tc>
      </w:tr>
    </w:tbl>
    <w:p w:rsidR="00A76E1F" w:rsidRPr="005F3E53" w:rsidRDefault="00A76E1F" w:rsidP="00A76E1F">
      <w:pPr>
        <w:pStyle w:val="-4"/>
        <w:rPr>
          <w:rFonts w:eastAsia="Times New Roman"/>
        </w:rPr>
      </w:pPr>
    </w:p>
    <w:p w:rsidR="00A76E1F" w:rsidRDefault="00A76E1F" w:rsidP="00A76E1F">
      <w:pPr>
        <w:pStyle w:val="-4"/>
        <w:rPr>
          <w:rFonts w:eastAsia="Times New Roman"/>
        </w:rPr>
      </w:pPr>
    </w:p>
    <w:p w:rsidR="00681F8B" w:rsidRDefault="00681F8B" w:rsidP="00A76E1F">
      <w:pPr>
        <w:pStyle w:val="-4"/>
        <w:rPr>
          <w:rFonts w:eastAsia="Times New Roman"/>
        </w:rPr>
      </w:pPr>
    </w:p>
    <w:p w:rsidR="00681F8B" w:rsidRDefault="00681F8B" w:rsidP="00A76E1F">
      <w:pPr>
        <w:pStyle w:val="-4"/>
        <w:rPr>
          <w:rFonts w:eastAsia="Times New Roman"/>
        </w:rPr>
      </w:pPr>
    </w:p>
    <w:p w:rsidR="00A76E1F" w:rsidRPr="005F3E53" w:rsidRDefault="00A76E1F" w:rsidP="00A76E1F">
      <w:pPr>
        <w:pStyle w:val="-4"/>
        <w:rPr>
          <w:rFonts w:eastAsia="Times New Roman"/>
        </w:rPr>
      </w:pPr>
    </w:p>
    <w:p w:rsidR="00A76E1F" w:rsidRDefault="00A76E1F" w:rsidP="00A76E1F">
      <w:pPr>
        <w:pStyle w:val="-4"/>
        <w:rPr>
          <w:rFonts w:eastAsia="Times New Roman"/>
        </w:rPr>
      </w:pPr>
    </w:p>
    <w:p w:rsidR="00A76E1F" w:rsidRPr="005F3E53" w:rsidRDefault="00A76E1F" w:rsidP="00A76E1F">
      <w:pPr>
        <w:pStyle w:val="-4"/>
        <w:rPr>
          <w:rFonts w:ascii="Times New Roman" w:eastAsia="Times New Roman" w:hAnsi="Times New Roman" w:cs="Times New Roman"/>
          <w:szCs w:val="24"/>
          <w:lang w:eastAsia="ru-RU"/>
        </w:rPr>
      </w:pPr>
      <w:r w:rsidRPr="005F3E53">
        <w:rPr>
          <w:rFonts w:ascii="Times New Roman" w:eastAsia="Times New Roman" w:hAnsi="Times New Roman" w:cs="Times New Roman"/>
          <w:szCs w:val="24"/>
          <w:lang w:eastAsia="ru-RU"/>
        </w:rPr>
        <w:t xml:space="preserve">РАБОТУ </w:t>
      </w:r>
      <w:r w:rsidRPr="005F3E53">
        <w:t>ВЫПОЛНИЛ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0"/>
        <w:gridCol w:w="1925"/>
        <w:gridCol w:w="240"/>
        <w:gridCol w:w="2377"/>
        <w:gridCol w:w="236"/>
        <w:gridCol w:w="3018"/>
      </w:tblGrid>
      <w:tr w:rsidR="00A76E1F" w:rsidRPr="005F3E53" w:rsidTr="002D3EE0">
        <w:trPr>
          <w:trHeight w:val="397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jc w:val="left"/>
              <w:rPr>
                <w:rFonts w:eastAsia="Times New Roman"/>
                <w:lang w:eastAsia="ru-RU"/>
              </w:rPr>
            </w:pPr>
            <w:r w:rsidRPr="005F3E53">
              <w:rPr>
                <w:rFonts w:eastAsia="Times New Roman"/>
                <w:lang w:eastAsia="ru-RU"/>
              </w:rPr>
              <w:t xml:space="preserve">Студент </w:t>
            </w:r>
            <w:r>
              <w:rPr>
                <w:rFonts w:eastAsia="Times New Roman"/>
                <w:lang w:eastAsia="ru-RU"/>
              </w:rPr>
              <w:t>гр.</w:t>
            </w:r>
            <w:r w:rsidRPr="005F3E53">
              <w:rPr>
                <w:rFonts w:eastAsia="Times New Roman"/>
                <w:lang w:eastAsia="ru-RU"/>
              </w:rPr>
              <w:t xml:space="preserve"> № </w:t>
            </w:r>
          </w:p>
        </w:tc>
        <w:tc>
          <w:tcPr>
            <w:tcW w:w="1925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rFonts w:ascii="Times New Roman" w:eastAsia="Times New Roman" w:hAnsi="Times New Roman" w:cs="Times New Roman"/>
                <w:lang w:eastAsia="ru-RU"/>
              </w:rPr>
            </w:pPr>
            <w:r w:rsidRPr="005F3E53">
              <w:rPr>
                <w:highlight w:val="lightGray"/>
              </w:rPr>
              <w:t>номер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F3E53">
              <w:rPr>
                <w:highlight w:val="lightGray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18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rFonts w:eastAsia="Times New Roman"/>
                <w:lang w:eastAsia="ru-RU"/>
              </w:rPr>
            </w:pPr>
            <w:r w:rsidRPr="005F3E53">
              <w:rPr>
                <w:rFonts w:eastAsia="Times New Roman"/>
                <w:highlight w:val="lightGray"/>
                <w:lang w:eastAsia="ru-RU"/>
              </w:rPr>
              <w:t>И.О. Фамилия</w:t>
            </w:r>
          </w:p>
        </w:tc>
      </w:tr>
      <w:tr w:rsidR="00A76E1F" w:rsidRPr="005F3E53" w:rsidTr="002D3E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76E1F" w:rsidRPr="005F3E53" w:rsidRDefault="00A76E1F" w:rsidP="002D3EE0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инициалы, фамилия</w:t>
            </w:r>
          </w:p>
        </w:tc>
      </w:tr>
    </w:tbl>
    <w:p w:rsidR="002C377F" w:rsidRPr="005F3E53" w:rsidRDefault="002C377F" w:rsidP="00FD7FE5">
      <w:pPr>
        <w:pStyle w:val="-6"/>
      </w:pPr>
      <w:r w:rsidRPr="005F3E53">
        <w:t>Санкт-Петербург 20</w:t>
      </w:r>
      <w:r w:rsidRPr="005F3E53">
        <w:rPr>
          <w:highlight w:val="lightGray"/>
        </w:rPr>
        <w:t>__</w:t>
      </w:r>
    </w:p>
    <w:p w:rsidR="002C377F" w:rsidRPr="005F3E53" w:rsidRDefault="002C377F" w:rsidP="002C377F">
      <w:pPr>
        <w:pStyle w:val="aff2"/>
        <w:sectPr w:rsidR="002C377F" w:rsidRPr="005F3E53" w:rsidSect="004E0014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B460F" w:rsidRPr="005F3E53" w:rsidRDefault="00BB460F" w:rsidP="008107CC">
      <w:pPr>
        <w:pStyle w:val="-10"/>
      </w:pPr>
      <w:r w:rsidRPr="005F3E53">
        <w:lastRenderedPageBreak/>
        <w:t>МИНИСТЕРСТВО НАУКИ И ВЫСШЕГО ОБРАЗОВАНИЯ РОССИЙСКОЙ ФЕДЕРАЦИИ</w:t>
      </w:r>
    </w:p>
    <w:p w:rsidR="00BB460F" w:rsidRPr="005F3E53" w:rsidRDefault="00BB460F" w:rsidP="008107CC">
      <w:pPr>
        <w:pStyle w:val="-2"/>
      </w:pPr>
      <w:r w:rsidRPr="005F3E53">
        <w:t>Федеральное государственное автономное образовательное учреждение высшего образования</w:t>
      </w:r>
    </w:p>
    <w:p w:rsidR="00BB460F" w:rsidRPr="005F3E53" w:rsidRDefault="00BB460F" w:rsidP="008107CC">
      <w:pPr>
        <w:pStyle w:val="-2"/>
      </w:pPr>
      <w:r w:rsidRPr="005F3E53">
        <w:t>«Санкт-Петербургский государственный университет аэрокосмического приборостроения»</w:t>
      </w:r>
    </w:p>
    <w:p w:rsidR="00BB460F" w:rsidRPr="005F3E53" w:rsidRDefault="008107CC" w:rsidP="00EB2856">
      <w:pPr>
        <w:pStyle w:val="-3"/>
      </w:pPr>
      <w:r w:rsidRPr="005F3E53">
        <w:t xml:space="preserve">кАФЕДРА </w:t>
      </w:r>
      <w:r w:rsidRPr="005F3E53">
        <w:rPr>
          <w:highlight w:val="lightGray"/>
        </w:rPr>
        <w:t>нАЗВАНИЕ</w:t>
      </w:r>
    </w:p>
    <w:p w:rsidR="00D30726" w:rsidRPr="005F3E53" w:rsidRDefault="00D30726" w:rsidP="00EB2856">
      <w:pPr>
        <w:pStyle w:val="-4"/>
      </w:pPr>
      <w:r w:rsidRPr="005F3E53">
        <w:t xml:space="preserve">КУРСОВАЯ РАБОТА (ПРОЕКТ) </w:t>
      </w:r>
      <w:r w:rsidRPr="005F3E53">
        <w:br/>
        <w:t>ЗАЩИЩЕНА С ОЦЕНКОЙ</w:t>
      </w:r>
    </w:p>
    <w:p w:rsidR="00D30726" w:rsidRPr="005F3E53" w:rsidRDefault="00D30726" w:rsidP="00EB2856">
      <w:pPr>
        <w:pStyle w:val="-4"/>
      </w:pPr>
      <w:r w:rsidRPr="005F3E53">
        <w:t>РУКОВОДИТЕЛЬ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2743"/>
      </w:tblGrid>
      <w:tr w:rsidR="00D538E8" w:rsidRPr="005F3E53" w:rsidTr="003B5272">
        <w:trPr>
          <w:trHeight w:val="753"/>
        </w:trPr>
        <w:tc>
          <w:tcPr>
            <w:tcW w:w="3261" w:type="dxa"/>
            <w:tcBorders>
              <w:top w:val="nil"/>
              <w:left w:val="nil"/>
              <w:right w:val="nil"/>
            </w:tcBorders>
            <w:vAlign w:val="bottom"/>
          </w:tcPr>
          <w:p w:rsidR="00D538E8" w:rsidRPr="005F3E53" w:rsidRDefault="00D538E8" w:rsidP="00D538E8">
            <w:pPr>
              <w:pStyle w:val="-1"/>
            </w:pPr>
            <w:r w:rsidRPr="005F3E53">
              <w:rPr>
                <w:highlight w:val="lightGray"/>
              </w:rPr>
              <w:t>название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8E8" w:rsidRPr="005F3E53" w:rsidRDefault="00D538E8" w:rsidP="00D538E8">
            <w:pPr>
              <w:widowControl w:val="0"/>
              <w:autoSpaceDE w:val="0"/>
              <w:autoSpaceDN w:val="0"/>
              <w:adjustRightInd w:val="0"/>
              <w:spacing w:before="140"/>
              <w:ind w:firstLine="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bottom"/>
          </w:tcPr>
          <w:p w:rsidR="00D538E8" w:rsidRPr="005F3E53" w:rsidRDefault="00D538E8" w:rsidP="00D538E8">
            <w:pPr>
              <w:pStyle w:val="-1"/>
            </w:pPr>
            <w:r w:rsidRPr="005F3E53">
              <w:rPr>
                <w:highlight w:val="lightGray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8E8" w:rsidRPr="005F3E53" w:rsidRDefault="00D538E8" w:rsidP="00D538E8">
            <w:pPr>
              <w:widowControl w:val="0"/>
              <w:autoSpaceDE w:val="0"/>
              <w:autoSpaceDN w:val="0"/>
              <w:adjustRightInd w:val="0"/>
              <w:spacing w:before="140"/>
              <w:ind w:firstLine="0"/>
              <w:jc w:val="center"/>
            </w:pPr>
          </w:p>
        </w:tc>
        <w:tc>
          <w:tcPr>
            <w:tcW w:w="2743" w:type="dxa"/>
            <w:tcBorders>
              <w:top w:val="nil"/>
              <w:left w:val="nil"/>
              <w:right w:val="nil"/>
            </w:tcBorders>
            <w:vAlign w:val="bottom"/>
          </w:tcPr>
          <w:p w:rsidR="00D538E8" w:rsidRPr="005F3E53" w:rsidRDefault="00D538E8" w:rsidP="00D538E8">
            <w:pPr>
              <w:pStyle w:val="-1"/>
            </w:pPr>
            <w:r w:rsidRPr="005F3E53">
              <w:rPr>
                <w:highlight w:val="lightGray"/>
              </w:rPr>
              <w:t>И.О. Фамилия</w:t>
            </w:r>
          </w:p>
        </w:tc>
      </w:tr>
      <w:tr w:rsidR="00D538E8" w:rsidRPr="005F3E53" w:rsidTr="003B52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8E8" w:rsidRPr="005F3E53" w:rsidRDefault="00D538E8" w:rsidP="003B5272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инициалы, фамилия</w:t>
            </w:r>
          </w:p>
        </w:tc>
      </w:tr>
    </w:tbl>
    <w:p w:rsidR="00BB460F" w:rsidRPr="008045F2" w:rsidRDefault="000F223F" w:rsidP="008045F2">
      <w:pPr>
        <w:pStyle w:val="-5"/>
      </w:pPr>
      <w:r w:rsidRPr="008045F2">
        <w:t>ПОЯСНИТЕЛЬНАЯ ЗАПИСКА</w:t>
      </w:r>
      <w:r w:rsidRPr="008045F2">
        <w:br/>
        <w:t>К КУРСОВОЙ РАБОТЕ</w:t>
      </w:r>
    </w:p>
    <w:tbl>
      <w:tblPr>
        <w:tblW w:w="9356" w:type="dxa"/>
        <w:tblLook w:val="0000" w:firstRow="0" w:lastRow="0" w:firstColumn="0" w:lastColumn="0" w:noHBand="0" w:noVBand="0"/>
      </w:tblPr>
      <w:tblGrid>
        <w:gridCol w:w="9356"/>
      </w:tblGrid>
      <w:tr w:rsidR="000F223F" w:rsidRPr="000F223F" w:rsidTr="008045F2">
        <w:trPr>
          <w:trHeight w:val="1807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223F" w:rsidRPr="008045F2" w:rsidRDefault="000F223F" w:rsidP="008045F2">
            <w:pPr>
              <w:pStyle w:val="-7"/>
            </w:pPr>
            <w:r w:rsidRPr="008045F2">
              <w:rPr>
                <w:highlight w:val="lightGray"/>
              </w:rPr>
              <w:t>Название работы (без кавычек)</w:t>
            </w:r>
          </w:p>
        </w:tc>
      </w:tr>
      <w:tr w:rsidR="000F223F" w:rsidRPr="000F223F" w:rsidTr="008045F2">
        <w:trPr>
          <w:trHeight w:val="1280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0F223F" w:rsidRPr="008045F2" w:rsidRDefault="000F223F" w:rsidP="008045F2">
            <w:pPr>
              <w:pStyle w:val="-8"/>
            </w:pPr>
            <w:r w:rsidRPr="008045F2">
              <w:t xml:space="preserve">по дисциплине: </w:t>
            </w:r>
            <w:r w:rsidRPr="008045F2">
              <w:rPr>
                <w:highlight w:val="lightGray"/>
              </w:rPr>
              <w:t>Название дисциплины (без кавычек)</w:t>
            </w:r>
          </w:p>
        </w:tc>
      </w:tr>
    </w:tbl>
    <w:p w:rsidR="00BB460F" w:rsidRPr="005F3E53" w:rsidRDefault="00BB460F" w:rsidP="00EB2856">
      <w:pPr>
        <w:pStyle w:val="-4"/>
        <w:rPr>
          <w:rFonts w:eastAsia="Times New Roman"/>
        </w:rPr>
      </w:pPr>
    </w:p>
    <w:p w:rsidR="00BB460F" w:rsidRDefault="00BB460F" w:rsidP="00EB2856">
      <w:pPr>
        <w:pStyle w:val="-4"/>
        <w:rPr>
          <w:rFonts w:eastAsia="Times New Roman"/>
        </w:rPr>
      </w:pPr>
    </w:p>
    <w:p w:rsidR="00A61F04" w:rsidRDefault="00A61F04" w:rsidP="00EB2856">
      <w:pPr>
        <w:pStyle w:val="-4"/>
        <w:rPr>
          <w:rFonts w:eastAsia="Times New Roman"/>
        </w:rPr>
      </w:pPr>
    </w:p>
    <w:p w:rsidR="00A61F04" w:rsidRPr="005F3E53" w:rsidRDefault="00A61F04" w:rsidP="00EB2856">
      <w:pPr>
        <w:pStyle w:val="-4"/>
        <w:rPr>
          <w:rFonts w:eastAsia="Times New Roman"/>
        </w:rPr>
      </w:pPr>
    </w:p>
    <w:p w:rsidR="00BB460F" w:rsidRDefault="00BB460F" w:rsidP="00EB2856">
      <w:pPr>
        <w:pStyle w:val="-4"/>
        <w:rPr>
          <w:rFonts w:eastAsia="Times New Roman"/>
        </w:rPr>
      </w:pPr>
    </w:p>
    <w:p w:rsidR="00BB460F" w:rsidRPr="005F3E53" w:rsidRDefault="00851308" w:rsidP="00EB2856">
      <w:pPr>
        <w:pStyle w:val="-4"/>
        <w:rPr>
          <w:rFonts w:ascii="Times New Roman" w:eastAsia="Times New Roman" w:hAnsi="Times New Roman" w:cs="Times New Roman"/>
          <w:szCs w:val="24"/>
          <w:lang w:eastAsia="ru-RU"/>
        </w:rPr>
      </w:pPr>
      <w:r w:rsidRPr="005F3E53">
        <w:rPr>
          <w:rFonts w:ascii="Times New Roman" w:eastAsia="Times New Roman" w:hAnsi="Times New Roman" w:cs="Times New Roman"/>
          <w:szCs w:val="24"/>
          <w:lang w:eastAsia="ru-RU"/>
        </w:rPr>
        <w:t xml:space="preserve">РАБОТУ </w:t>
      </w:r>
      <w:r w:rsidRPr="005F3E53">
        <w:t>ВЫПОЛНИЛ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0"/>
        <w:gridCol w:w="1925"/>
        <w:gridCol w:w="240"/>
        <w:gridCol w:w="2377"/>
        <w:gridCol w:w="236"/>
        <w:gridCol w:w="3018"/>
      </w:tblGrid>
      <w:tr w:rsidR="00BB460F" w:rsidRPr="005F3E53" w:rsidTr="001C7C5D">
        <w:trPr>
          <w:trHeight w:val="397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EB2856">
            <w:pPr>
              <w:pStyle w:val="-1"/>
              <w:jc w:val="left"/>
              <w:rPr>
                <w:rFonts w:eastAsia="Times New Roman"/>
                <w:lang w:eastAsia="ru-RU"/>
              </w:rPr>
            </w:pPr>
            <w:r w:rsidRPr="005F3E53">
              <w:rPr>
                <w:rFonts w:eastAsia="Times New Roman"/>
                <w:lang w:eastAsia="ru-RU"/>
              </w:rPr>
              <w:t xml:space="preserve">Студент </w:t>
            </w:r>
            <w:r w:rsidR="001C7C5D">
              <w:rPr>
                <w:rFonts w:eastAsia="Times New Roman"/>
                <w:lang w:eastAsia="ru-RU"/>
              </w:rPr>
              <w:t>гр.</w:t>
            </w:r>
            <w:r w:rsidRPr="005F3E53">
              <w:rPr>
                <w:rFonts w:eastAsia="Times New Roman"/>
                <w:lang w:eastAsia="ru-RU"/>
              </w:rPr>
              <w:t xml:space="preserve"> № </w:t>
            </w:r>
          </w:p>
        </w:tc>
        <w:tc>
          <w:tcPr>
            <w:tcW w:w="1925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673C37" w:rsidP="00D76F6E">
            <w:pPr>
              <w:pStyle w:val="-1"/>
              <w:rPr>
                <w:rFonts w:ascii="Times New Roman" w:eastAsia="Times New Roman" w:hAnsi="Times New Roman" w:cs="Times New Roman"/>
                <w:lang w:eastAsia="ru-RU"/>
              </w:rPr>
            </w:pPr>
            <w:r w:rsidRPr="005F3E53">
              <w:rPr>
                <w:highlight w:val="lightGray"/>
              </w:rPr>
              <w:t>номер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BB460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DE4426" w:rsidP="00D76F6E">
            <w:pPr>
              <w:pStyle w:val="-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F3E53">
              <w:rPr>
                <w:highlight w:val="lightGray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BB460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18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673C37" w:rsidP="00D76F6E">
            <w:pPr>
              <w:pStyle w:val="-1"/>
              <w:rPr>
                <w:rFonts w:eastAsia="Times New Roman"/>
                <w:lang w:eastAsia="ru-RU"/>
              </w:rPr>
            </w:pPr>
            <w:r w:rsidRPr="005F3E53">
              <w:rPr>
                <w:rFonts w:eastAsia="Times New Roman"/>
                <w:highlight w:val="lightGray"/>
                <w:lang w:eastAsia="ru-RU"/>
              </w:rPr>
              <w:t>И.О. Фамилия</w:t>
            </w:r>
          </w:p>
        </w:tc>
      </w:tr>
      <w:tr w:rsidR="00BB460F" w:rsidRPr="005F3E53" w:rsidTr="001C7C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EB2856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EB2856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EB2856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EB2856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EB2856">
            <w:pPr>
              <w:pStyle w:val="-1"/>
              <w:rPr>
                <w:sz w:val="18"/>
                <w:szCs w:val="18"/>
              </w:rPr>
            </w:pPr>
          </w:p>
        </w:tc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B460F" w:rsidRPr="005F3E53" w:rsidRDefault="00BB460F" w:rsidP="00EB2856">
            <w:pPr>
              <w:pStyle w:val="-1"/>
              <w:rPr>
                <w:sz w:val="18"/>
                <w:szCs w:val="18"/>
              </w:rPr>
            </w:pPr>
            <w:r w:rsidRPr="005F3E53">
              <w:rPr>
                <w:sz w:val="18"/>
                <w:szCs w:val="18"/>
              </w:rPr>
              <w:t>инициалы, фамилия</w:t>
            </w:r>
          </w:p>
        </w:tc>
      </w:tr>
    </w:tbl>
    <w:p w:rsidR="003D33EE" w:rsidRDefault="008473E0" w:rsidP="003D33EE">
      <w:pPr>
        <w:pStyle w:val="-6"/>
        <w:rPr>
          <w:highlight w:val="lightGray"/>
        </w:rPr>
      </w:pPr>
      <w:r w:rsidRPr="005F3E53">
        <w:t>Санкт-Петербург 20</w:t>
      </w:r>
      <w:r w:rsidRPr="005F3E53">
        <w:rPr>
          <w:highlight w:val="lightGray"/>
        </w:rPr>
        <w:t>__</w:t>
      </w:r>
      <w:bookmarkStart w:id="1" w:name="_GoBack"/>
      <w:bookmarkEnd w:id="1"/>
    </w:p>
    <w:bookmarkEnd w:id="0"/>
    <w:sectPr w:rsidR="003D33EE" w:rsidSect="004E0014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5B8" w:rsidRDefault="00E275B8" w:rsidP="00C81787">
      <w:pPr>
        <w:spacing w:line="240" w:lineRule="auto"/>
      </w:pPr>
      <w:r>
        <w:separator/>
      </w:r>
    </w:p>
    <w:p w:rsidR="00E275B8" w:rsidRDefault="00E275B8"/>
  </w:endnote>
  <w:endnote w:type="continuationSeparator" w:id="0">
    <w:p w:rsidR="00E275B8" w:rsidRDefault="00E275B8" w:rsidP="00C81787">
      <w:pPr>
        <w:spacing w:line="240" w:lineRule="auto"/>
      </w:pPr>
      <w:r>
        <w:continuationSeparator/>
      </w:r>
    </w:p>
    <w:p w:rsidR="00E275B8" w:rsidRDefault="00E275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7090409"/>
      <w:docPartObj>
        <w:docPartGallery w:val="Page Numbers (Bottom of Page)"/>
        <w:docPartUnique/>
      </w:docPartObj>
    </w:sdtPr>
    <w:sdtEndPr/>
    <w:sdtContent>
      <w:p w:rsidR="00ED3B16" w:rsidRDefault="00ED3B16" w:rsidP="004E0014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75B8">
          <w:rPr>
            <w:noProof/>
          </w:rPr>
          <w:t>2</w:t>
        </w:r>
        <w:r>
          <w:fldChar w:fldCharType="end"/>
        </w:r>
      </w:p>
    </w:sdtContent>
  </w:sdt>
  <w:p w:rsidR="00ED3B16" w:rsidRDefault="00ED3B1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2024241"/>
      <w:docPartObj>
        <w:docPartGallery w:val="Page Numbers (Bottom of Page)"/>
        <w:docPartUnique/>
      </w:docPartObj>
    </w:sdtPr>
    <w:sdtEndPr/>
    <w:sdtContent>
      <w:p w:rsidR="00ED3B16" w:rsidRDefault="00ED3B16" w:rsidP="004E0014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75B8">
          <w:rPr>
            <w:noProof/>
          </w:rPr>
          <w:t>3</w:t>
        </w:r>
        <w:r>
          <w:fldChar w:fldCharType="end"/>
        </w:r>
      </w:p>
    </w:sdtContent>
  </w:sdt>
  <w:p w:rsidR="00ED3B16" w:rsidRDefault="00ED3B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5B8" w:rsidRDefault="00E275B8" w:rsidP="00C81787">
      <w:pPr>
        <w:spacing w:line="240" w:lineRule="auto"/>
      </w:pPr>
      <w:r>
        <w:separator/>
      </w:r>
    </w:p>
    <w:p w:rsidR="00E275B8" w:rsidRDefault="00E275B8"/>
  </w:footnote>
  <w:footnote w:type="continuationSeparator" w:id="0">
    <w:p w:rsidR="00E275B8" w:rsidRDefault="00E275B8" w:rsidP="00C81787">
      <w:pPr>
        <w:spacing w:line="240" w:lineRule="auto"/>
      </w:pPr>
      <w:r>
        <w:continuationSeparator/>
      </w:r>
    </w:p>
    <w:p w:rsidR="00E275B8" w:rsidRDefault="00E275B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A7A44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108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8C0F5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72DA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A6406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424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620B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86C92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0A38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3607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A45A9A"/>
    <w:multiLevelType w:val="hybridMultilevel"/>
    <w:tmpl w:val="29921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43744B"/>
    <w:multiLevelType w:val="hybridMultilevel"/>
    <w:tmpl w:val="51FCC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4C3E22"/>
    <w:multiLevelType w:val="hybridMultilevel"/>
    <w:tmpl w:val="72AEF734"/>
    <w:lvl w:ilvl="0" w:tplc="409C0ECC">
      <w:start w:val="1"/>
      <w:numFmt w:val="decimal"/>
      <w:pStyle w:val="-"/>
      <w:lvlText w:val="%1)"/>
      <w:lvlJc w:val="left"/>
      <w:pPr>
        <w:ind w:left="8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2" w:hanging="360"/>
      </w:pPr>
    </w:lvl>
    <w:lvl w:ilvl="2" w:tplc="0419001B" w:tentative="1">
      <w:start w:val="1"/>
      <w:numFmt w:val="lowerRoman"/>
      <w:lvlText w:val="%3."/>
      <w:lvlJc w:val="right"/>
      <w:pPr>
        <w:ind w:left="2332" w:hanging="180"/>
      </w:pPr>
    </w:lvl>
    <w:lvl w:ilvl="3" w:tplc="0419000F" w:tentative="1">
      <w:start w:val="1"/>
      <w:numFmt w:val="decimal"/>
      <w:lvlText w:val="%4."/>
      <w:lvlJc w:val="left"/>
      <w:pPr>
        <w:ind w:left="3052" w:hanging="360"/>
      </w:pPr>
    </w:lvl>
    <w:lvl w:ilvl="4" w:tplc="04190019" w:tentative="1">
      <w:start w:val="1"/>
      <w:numFmt w:val="lowerLetter"/>
      <w:lvlText w:val="%5."/>
      <w:lvlJc w:val="left"/>
      <w:pPr>
        <w:ind w:left="3772" w:hanging="360"/>
      </w:pPr>
    </w:lvl>
    <w:lvl w:ilvl="5" w:tplc="0419001B" w:tentative="1">
      <w:start w:val="1"/>
      <w:numFmt w:val="lowerRoman"/>
      <w:lvlText w:val="%6."/>
      <w:lvlJc w:val="right"/>
      <w:pPr>
        <w:ind w:left="4492" w:hanging="180"/>
      </w:pPr>
    </w:lvl>
    <w:lvl w:ilvl="6" w:tplc="0419000F" w:tentative="1">
      <w:start w:val="1"/>
      <w:numFmt w:val="decimal"/>
      <w:lvlText w:val="%7."/>
      <w:lvlJc w:val="left"/>
      <w:pPr>
        <w:ind w:left="5212" w:hanging="360"/>
      </w:pPr>
    </w:lvl>
    <w:lvl w:ilvl="7" w:tplc="04190019" w:tentative="1">
      <w:start w:val="1"/>
      <w:numFmt w:val="lowerLetter"/>
      <w:lvlText w:val="%8."/>
      <w:lvlJc w:val="left"/>
      <w:pPr>
        <w:ind w:left="5932" w:hanging="360"/>
      </w:pPr>
    </w:lvl>
    <w:lvl w:ilvl="8" w:tplc="041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13" w15:restartNumberingAfterBreak="0">
    <w:nsid w:val="0A963FBC"/>
    <w:multiLevelType w:val="multilevel"/>
    <w:tmpl w:val="2FAAEC28"/>
    <w:name w:val="ГОСТ2"/>
    <w:lvl w:ilvl="0">
      <w:start w:val="1"/>
      <w:numFmt w:val="decimal"/>
      <w:pStyle w:val="a"/>
      <w:lvlText w:val="%1)"/>
      <w:lvlJc w:val="right"/>
      <w:pPr>
        <w:tabs>
          <w:tab w:val="num" w:pos="1049"/>
        </w:tabs>
        <w:ind w:left="0" w:firstLine="896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4D600F0"/>
    <w:multiLevelType w:val="hybridMultilevel"/>
    <w:tmpl w:val="39586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663FB2"/>
    <w:multiLevelType w:val="hybridMultilevel"/>
    <w:tmpl w:val="BEEE31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2561D"/>
    <w:multiLevelType w:val="multilevel"/>
    <w:tmpl w:val="E24E64F6"/>
    <w:lvl w:ilvl="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7" w15:restartNumberingAfterBreak="0">
    <w:nsid w:val="29EE5BDE"/>
    <w:multiLevelType w:val="hybridMultilevel"/>
    <w:tmpl w:val="3F9499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BA5191F"/>
    <w:multiLevelType w:val="hybridMultilevel"/>
    <w:tmpl w:val="B9FC8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F5311"/>
    <w:multiLevelType w:val="hybridMultilevel"/>
    <w:tmpl w:val="D50CE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13752"/>
    <w:multiLevelType w:val="hybridMultilevel"/>
    <w:tmpl w:val="2CECE11E"/>
    <w:lvl w:ilvl="0" w:tplc="E6F02302">
      <w:start w:val="1"/>
      <w:numFmt w:val="bullet"/>
      <w:pStyle w:val="a0"/>
      <w:lvlText w:val="—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AC12027"/>
    <w:multiLevelType w:val="multilevel"/>
    <w:tmpl w:val="249A6EFA"/>
    <w:name w:val="ГОСТ2"/>
    <w:lvl w:ilvl="0">
      <w:start w:val="1"/>
      <w:numFmt w:val="decimal"/>
      <w:pStyle w:val="a1"/>
      <w:lvlText w:val="%1."/>
      <w:lvlJc w:val="right"/>
      <w:pPr>
        <w:tabs>
          <w:tab w:val="num" w:pos="1049"/>
        </w:tabs>
        <w:ind w:left="0" w:firstLine="896"/>
      </w:pPr>
      <w:rPr>
        <w:rFonts w:hint="default"/>
      </w:rPr>
    </w:lvl>
    <w:lvl w:ilvl="1">
      <w:start w:val="1"/>
      <w:numFmt w:val="russianLower"/>
      <w:lvlText w:val="%2)"/>
      <w:lvlJc w:val="right"/>
      <w:pPr>
        <w:tabs>
          <w:tab w:val="num" w:pos="1474"/>
        </w:tabs>
        <w:ind w:left="0" w:firstLine="1304"/>
      </w:pPr>
      <w:rPr>
        <w:rFonts w:hint="default"/>
      </w:rPr>
    </w:lvl>
    <w:lvl w:ilvl="2">
      <w:start w:val="1"/>
      <w:numFmt w:val="bullet"/>
      <w:lvlText w:val="–"/>
      <w:lvlJc w:val="left"/>
      <w:pPr>
        <w:tabs>
          <w:tab w:val="num" w:pos="1758"/>
        </w:tabs>
        <w:ind w:left="0" w:firstLine="147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0" w:firstLine="107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1072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107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107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107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1072"/>
      </w:pPr>
      <w:rPr>
        <w:rFonts w:hint="default"/>
      </w:rPr>
    </w:lvl>
  </w:abstractNum>
  <w:abstractNum w:abstractNumId="22" w15:restartNumberingAfterBreak="0">
    <w:nsid w:val="4B4442E1"/>
    <w:multiLevelType w:val="hybridMultilevel"/>
    <w:tmpl w:val="03EE0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8698F"/>
    <w:multiLevelType w:val="hybridMultilevel"/>
    <w:tmpl w:val="0F4C2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A1A40"/>
    <w:multiLevelType w:val="hybridMultilevel"/>
    <w:tmpl w:val="7D30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D04A0"/>
    <w:multiLevelType w:val="multilevel"/>
    <w:tmpl w:val="6C10188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26" w15:restartNumberingAfterBreak="0">
    <w:nsid w:val="753B371D"/>
    <w:multiLevelType w:val="hybridMultilevel"/>
    <w:tmpl w:val="39E0A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5650AD"/>
    <w:multiLevelType w:val="hybridMultilevel"/>
    <w:tmpl w:val="8C08AFF6"/>
    <w:lvl w:ilvl="0" w:tplc="39A283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155FF"/>
    <w:multiLevelType w:val="hybridMultilevel"/>
    <w:tmpl w:val="D81C2190"/>
    <w:lvl w:ilvl="0" w:tplc="E4AE6EC6">
      <w:start w:val="1"/>
      <w:numFmt w:val="bullet"/>
      <w:pStyle w:val="-0"/>
      <w:lvlText w:val="—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23A1D"/>
    <w:multiLevelType w:val="hybridMultilevel"/>
    <w:tmpl w:val="890AB51E"/>
    <w:lvl w:ilvl="0" w:tplc="39A283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6"/>
  </w:num>
  <w:num w:numId="13">
    <w:abstractNumId w:val="23"/>
  </w:num>
  <w:num w:numId="14">
    <w:abstractNumId w:val="14"/>
  </w:num>
  <w:num w:numId="15">
    <w:abstractNumId w:val="11"/>
  </w:num>
  <w:num w:numId="16">
    <w:abstractNumId w:val="22"/>
  </w:num>
  <w:num w:numId="17">
    <w:abstractNumId w:val="24"/>
  </w:num>
  <w:num w:numId="18">
    <w:abstractNumId w:val="19"/>
  </w:num>
  <w:num w:numId="19">
    <w:abstractNumId w:val="10"/>
  </w:num>
  <w:num w:numId="20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20"/>
  </w:num>
  <w:num w:numId="29">
    <w:abstractNumId w:val="16"/>
  </w:num>
  <w:num w:numId="30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27"/>
  </w:num>
  <w:num w:numId="38">
    <w:abstractNumId w:val="12"/>
  </w:num>
  <w:num w:numId="39">
    <w:abstractNumId w:val="28"/>
  </w:num>
  <w:num w:numId="40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2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5B8"/>
    <w:rsid w:val="00001454"/>
    <w:rsid w:val="00011033"/>
    <w:rsid w:val="000151FC"/>
    <w:rsid w:val="000327A7"/>
    <w:rsid w:val="00032F28"/>
    <w:rsid w:val="000352C0"/>
    <w:rsid w:val="000376D0"/>
    <w:rsid w:val="00041690"/>
    <w:rsid w:val="00042266"/>
    <w:rsid w:val="0005289B"/>
    <w:rsid w:val="00054BE7"/>
    <w:rsid w:val="00060B4F"/>
    <w:rsid w:val="00060E40"/>
    <w:rsid w:val="000825BB"/>
    <w:rsid w:val="00086AF4"/>
    <w:rsid w:val="000A11C4"/>
    <w:rsid w:val="000B2A81"/>
    <w:rsid w:val="000C7090"/>
    <w:rsid w:val="000D2E7E"/>
    <w:rsid w:val="000D4853"/>
    <w:rsid w:val="000E2958"/>
    <w:rsid w:val="000E4B64"/>
    <w:rsid w:val="000E59DE"/>
    <w:rsid w:val="000F223F"/>
    <w:rsid w:val="000F2EF5"/>
    <w:rsid w:val="000F7B8E"/>
    <w:rsid w:val="00103DF6"/>
    <w:rsid w:val="00103FF6"/>
    <w:rsid w:val="00104025"/>
    <w:rsid w:val="00105013"/>
    <w:rsid w:val="0011544D"/>
    <w:rsid w:val="00115B95"/>
    <w:rsid w:val="001251CC"/>
    <w:rsid w:val="00130F25"/>
    <w:rsid w:val="00133569"/>
    <w:rsid w:val="00145503"/>
    <w:rsid w:val="00147DC3"/>
    <w:rsid w:val="00151E71"/>
    <w:rsid w:val="00152E65"/>
    <w:rsid w:val="00153A35"/>
    <w:rsid w:val="00180B59"/>
    <w:rsid w:val="00194715"/>
    <w:rsid w:val="001A07FF"/>
    <w:rsid w:val="001A39D3"/>
    <w:rsid w:val="001A6858"/>
    <w:rsid w:val="001B07CE"/>
    <w:rsid w:val="001B5D82"/>
    <w:rsid w:val="001B65A6"/>
    <w:rsid w:val="001B6A1F"/>
    <w:rsid w:val="001B7AD1"/>
    <w:rsid w:val="001C7C5D"/>
    <w:rsid w:val="001D042C"/>
    <w:rsid w:val="001D540D"/>
    <w:rsid w:val="001F02FE"/>
    <w:rsid w:val="001F49FB"/>
    <w:rsid w:val="001F4BAD"/>
    <w:rsid w:val="00205D0D"/>
    <w:rsid w:val="0020758E"/>
    <w:rsid w:val="00212863"/>
    <w:rsid w:val="002136AC"/>
    <w:rsid w:val="00237C4A"/>
    <w:rsid w:val="00257455"/>
    <w:rsid w:val="0026132B"/>
    <w:rsid w:val="0027528D"/>
    <w:rsid w:val="0027603C"/>
    <w:rsid w:val="00276A59"/>
    <w:rsid w:val="00282F37"/>
    <w:rsid w:val="00285403"/>
    <w:rsid w:val="00286F98"/>
    <w:rsid w:val="002A2F29"/>
    <w:rsid w:val="002A3535"/>
    <w:rsid w:val="002B50F1"/>
    <w:rsid w:val="002B7A4A"/>
    <w:rsid w:val="002B7DF8"/>
    <w:rsid w:val="002C1DDA"/>
    <w:rsid w:val="002C377F"/>
    <w:rsid w:val="002E28F1"/>
    <w:rsid w:val="002E6EAD"/>
    <w:rsid w:val="002F6F0D"/>
    <w:rsid w:val="00301721"/>
    <w:rsid w:val="00326A29"/>
    <w:rsid w:val="00342B8A"/>
    <w:rsid w:val="003527B0"/>
    <w:rsid w:val="0035451C"/>
    <w:rsid w:val="00370A62"/>
    <w:rsid w:val="00380012"/>
    <w:rsid w:val="00380B90"/>
    <w:rsid w:val="003819C9"/>
    <w:rsid w:val="003878DE"/>
    <w:rsid w:val="003B2904"/>
    <w:rsid w:val="003B5272"/>
    <w:rsid w:val="003D33EE"/>
    <w:rsid w:val="003D3799"/>
    <w:rsid w:val="003E1CD2"/>
    <w:rsid w:val="003E4F1A"/>
    <w:rsid w:val="003E6B04"/>
    <w:rsid w:val="003F1A61"/>
    <w:rsid w:val="00405975"/>
    <w:rsid w:val="00415BF0"/>
    <w:rsid w:val="004253F6"/>
    <w:rsid w:val="004271BC"/>
    <w:rsid w:val="004313FA"/>
    <w:rsid w:val="00443995"/>
    <w:rsid w:val="00443B9E"/>
    <w:rsid w:val="0045099E"/>
    <w:rsid w:val="00450CB8"/>
    <w:rsid w:val="00455886"/>
    <w:rsid w:val="00460F4D"/>
    <w:rsid w:val="00480DC0"/>
    <w:rsid w:val="0049759E"/>
    <w:rsid w:val="004B1DD9"/>
    <w:rsid w:val="004B70DD"/>
    <w:rsid w:val="004C3781"/>
    <w:rsid w:val="004C5AD5"/>
    <w:rsid w:val="004D0DF9"/>
    <w:rsid w:val="004D4040"/>
    <w:rsid w:val="004E0014"/>
    <w:rsid w:val="004E63D3"/>
    <w:rsid w:val="004F0A30"/>
    <w:rsid w:val="004F6C01"/>
    <w:rsid w:val="00501AA2"/>
    <w:rsid w:val="00502EC5"/>
    <w:rsid w:val="00502F1A"/>
    <w:rsid w:val="00503D85"/>
    <w:rsid w:val="005113DD"/>
    <w:rsid w:val="005148FD"/>
    <w:rsid w:val="00524054"/>
    <w:rsid w:val="00530A10"/>
    <w:rsid w:val="00534737"/>
    <w:rsid w:val="0056200F"/>
    <w:rsid w:val="005639EE"/>
    <w:rsid w:val="00581234"/>
    <w:rsid w:val="005B25EB"/>
    <w:rsid w:val="005C4792"/>
    <w:rsid w:val="005D0441"/>
    <w:rsid w:val="005D130D"/>
    <w:rsid w:val="005E46F3"/>
    <w:rsid w:val="005F36D7"/>
    <w:rsid w:val="005F3E53"/>
    <w:rsid w:val="005F7099"/>
    <w:rsid w:val="005F70E7"/>
    <w:rsid w:val="006220EC"/>
    <w:rsid w:val="00630613"/>
    <w:rsid w:val="00637C97"/>
    <w:rsid w:val="00663945"/>
    <w:rsid w:val="00673807"/>
    <w:rsid w:val="00673C37"/>
    <w:rsid w:val="00681F8B"/>
    <w:rsid w:val="006829D9"/>
    <w:rsid w:val="006A08B3"/>
    <w:rsid w:val="006A466D"/>
    <w:rsid w:val="006C668F"/>
    <w:rsid w:val="006D4415"/>
    <w:rsid w:val="006E0615"/>
    <w:rsid w:val="006E17BB"/>
    <w:rsid w:val="006E7875"/>
    <w:rsid w:val="00703F72"/>
    <w:rsid w:val="00715EE1"/>
    <w:rsid w:val="00721B59"/>
    <w:rsid w:val="00723442"/>
    <w:rsid w:val="0072683D"/>
    <w:rsid w:val="00727544"/>
    <w:rsid w:val="00731527"/>
    <w:rsid w:val="00731F51"/>
    <w:rsid w:val="007347B0"/>
    <w:rsid w:val="00741D4E"/>
    <w:rsid w:val="00746C96"/>
    <w:rsid w:val="007550A8"/>
    <w:rsid w:val="00757E86"/>
    <w:rsid w:val="007621BF"/>
    <w:rsid w:val="00765E0A"/>
    <w:rsid w:val="00770DE2"/>
    <w:rsid w:val="00774F76"/>
    <w:rsid w:val="00785FC1"/>
    <w:rsid w:val="00787BC8"/>
    <w:rsid w:val="00794B35"/>
    <w:rsid w:val="007954D1"/>
    <w:rsid w:val="007B0E65"/>
    <w:rsid w:val="007B4830"/>
    <w:rsid w:val="007C6D39"/>
    <w:rsid w:val="007E0BE3"/>
    <w:rsid w:val="007E1F9B"/>
    <w:rsid w:val="007E781E"/>
    <w:rsid w:val="007F53B1"/>
    <w:rsid w:val="007F68A0"/>
    <w:rsid w:val="00802655"/>
    <w:rsid w:val="00802910"/>
    <w:rsid w:val="008045F2"/>
    <w:rsid w:val="00805EF8"/>
    <w:rsid w:val="008060C7"/>
    <w:rsid w:val="008107CC"/>
    <w:rsid w:val="008111E7"/>
    <w:rsid w:val="008473E0"/>
    <w:rsid w:val="00851308"/>
    <w:rsid w:val="00871715"/>
    <w:rsid w:val="00873423"/>
    <w:rsid w:val="008741AA"/>
    <w:rsid w:val="00887A8A"/>
    <w:rsid w:val="008925F1"/>
    <w:rsid w:val="008A0595"/>
    <w:rsid w:val="008A221B"/>
    <w:rsid w:val="008B136B"/>
    <w:rsid w:val="008B3C96"/>
    <w:rsid w:val="008C68FC"/>
    <w:rsid w:val="008D733F"/>
    <w:rsid w:val="008E3ECF"/>
    <w:rsid w:val="0090253B"/>
    <w:rsid w:val="00906717"/>
    <w:rsid w:val="00910BF6"/>
    <w:rsid w:val="00916BFB"/>
    <w:rsid w:val="00917FFB"/>
    <w:rsid w:val="0094222C"/>
    <w:rsid w:val="009450C4"/>
    <w:rsid w:val="009473B6"/>
    <w:rsid w:val="00947907"/>
    <w:rsid w:val="00947C30"/>
    <w:rsid w:val="00971EA3"/>
    <w:rsid w:val="00990BD9"/>
    <w:rsid w:val="009A6662"/>
    <w:rsid w:val="009B2B09"/>
    <w:rsid w:val="009D0E76"/>
    <w:rsid w:val="009E29A2"/>
    <w:rsid w:val="009E354D"/>
    <w:rsid w:val="009F14F8"/>
    <w:rsid w:val="009F46EC"/>
    <w:rsid w:val="009F64EC"/>
    <w:rsid w:val="00A10515"/>
    <w:rsid w:val="00A141BA"/>
    <w:rsid w:val="00A231A0"/>
    <w:rsid w:val="00A2369A"/>
    <w:rsid w:val="00A43933"/>
    <w:rsid w:val="00A56C1D"/>
    <w:rsid w:val="00A5706A"/>
    <w:rsid w:val="00A61F04"/>
    <w:rsid w:val="00A63779"/>
    <w:rsid w:val="00A65F36"/>
    <w:rsid w:val="00A672F7"/>
    <w:rsid w:val="00A76E1F"/>
    <w:rsid w:val="00A94FA6"/>
    <w:rsid w:val="00AA26B4"/>
    <w:rsid w:val="00AB104C"/>
    <w:rsid w:val="00AB12F2"/>
    <w:rsid w:val="00AD6164"/>
    <w:rsid w:val="00AD6869"/>
    <w:rsid w:val="00AE1ACD"/>
    <w:rsid w:val="00B22A03"/>
    <w:rsid w:val="00B33E45"/>
    <w:rsid w:val="00B3779D"/>
    <w:rsid w:val="00B55460"/>
    <w:rsid w:val="00B62D72"/>
    <w:rsid w:val="00B65E4B"/>
    <w:rsid w:val="00B75578"/>
    <w:rsid w:val="00B80738"/>
    <w:rsid w:val="00B8379C"/>
    <w:rsid w:val="00B97D79"/>
    <w:rsid w:val="00BB460F"/>
    <w:rsid w:val="00BB536C"/>
    <w:rsid w:val="00BC1A42"/>
    <w:rsid w:val="00BC499A"/>
    <w:rsid w:val="00BC5E01"/>
    <w:rsid w:val="00BD5ABF"/>
    <w:rsid w:val="00BD5CD7"/>
    <w:rsid w:val="00BE14B8"/>
    <w:rsid w:val="00BE7546"/>
    <w:rsid w:val="00BF07BF"/>
    <w:rsid w:val="00BF5326"/>
    <w:rsid w:val="00C06F0A"/>
    <w:rsid w:val="00C104A8"/>
    <w:rsid w:val="00C1503F"/>
    <w:rsid w:val="00C518C3"/>
    <w:rsid w:val="00C62421"/>
    <w:rsid w:val="00C64CD5"/>
    <w:rsid w:val="00C65C10"/>
    <w:rsid w:val="00C667ED"/>
    <w:rsid w:val="00C66B03"/>
    <w:rsid w:val="00C742BF"/>
    <w:rsid w:val="00C81787"/>
    <w:rsid w:val="00C81930"/>
    <w:rsid w:val="00C84267"/>
    <w:rsid w:val="00C91B64"/>
    <w:rsid w:val="00C9663D"/>
    <w:rsid w:val="00CA59C3"/>
    <w:rsid w:val="00CD1A02"/>
    <w:rsid w:val="00CD1C5F"/>
    <w:rsid w:val="00CD1DF5"/>
    <w:rsid w:val="00CE601C"/>
    <w:rsid w:val="00D23367"/>
    <w:rsid w:val="00D30726"/>
    <w:rsid w:val="00D313CC"/>
    <w:rsid w:val="00D31DC5"/>
    <w:rsid w:val="00D35EE7"/>
    <w:rsid w:val="00D40F4E"/>
    <w:rsid w:val="00D459CC"/>
    <w:rsid w:val="00D538E8"/>
    <w:rsid w:val="00D539ED"/>
    <w:rsid w:val="00D5493F"/>
    <w:rsid w:val="00D55F4B"/>
    <w:rsid w:val="00D65D23"/>
    <w:rsid w:val="00D717DA"/>
    <w:rsid w:val="00D76F6E"/>
    <w:rsid w:val="00D7752A"/>
    <w:rsid w:val="00D93BA3"/>
    <w:rsid w:val="00DA1CB8"/>
    <w:rsid w:val="00DA1F86"/>
    <w:rsid w:val="00DA60A5"/>
    <w:rsid w:val="00DA7487"/>
    <w:rsid w:val="00DB0F3E"/>
    <w:rsid w:val="00DC7995"/>
    <w:rsid w:val="00DD1DFD"/>
    <w:rsid w:val="00DD71B9"/>
    <w:rsid w:val="00DE1613"/>
    <w:rsid w:val="00DE240C"/>
    <w:rsid w:val="00DE4426"/>
    <w:rsid w:val="00DE5BB8"/>
    <w:rsid w:val="00DE7771"/>
    <w:rsid w:val="00DE7F31"/>
    <w:rsid w:val="00DF100D"/>
    <w:rsid w:val="00E0629F"/>
    <w:rsid w:val="00E16E87"/>
    <w:rsid w:val="00E23F94"/>
    <w:rsid w:val="00E27515"/>
    <w:rsid w:val="00E275B8"/>
    <w:rsid w:val="00E30AD3"/>
    <w:rsid w:val="00E34DB5"/>
    <w:rsid w:val="00E401AD"/>
    <w:rsid w:val="00E76467"/>
    <w:rsid w:val="00E94A5D"/>
    <w:rsid w:val="00EA2E9E"/>
    <w:rsid w:val="00EA30B8"/>
    <w:rsid w:val="00EB0CC7"/>
    <w:rsid w:val="00EB2856"/>
    <w:rsid w:val="00EB2AC0"/>
    <w:rsid w:val="00EC6012"/>
    <w:rsid w:val="00ED3B16"/>
    <w:rsid w:val="00ED70D3"/>
    <w:rsid w:val="00F03463"/>
    <w:rsid w:val="00F27D74"/>
    <w:rsid w:val="00F41BFB"/>
    <w:rsid w:val="00F43419"/>
    <w:rsid w:val="00F5784D"/>
    <w:rsid w:val="00F62060"/>
    <w:rsid w:val="00F70F9C"/>
    <w:rsid w:val="00F71027"/>
    <w:rsid w:val="00F7220D"/>
    <w:rsid w:val="00F74ABB"/>
    <w:rsid w:val="00F86905"/>
    <w:rsid w:val="00F90BFA"/>
    <w:rsid w:val="00FA653F"/>
    <w:rsid w:val="00FB63F6"/>
    <w:rsid w:val="00FC720F"/>
    <w:rsid w:val="00FC7FE4"/>
    <w:rsid w:val="00FD7B7B"/>
    <w:rsid w:val="00FD7FE5"/>
    <w:rsid w:val="00FE1AE3"/>
    <w:rsid w:val="00FE5A5B"/>
    <w:rsid w:val="00FF0AAE"/>
    <w:rsid w:val="00FF1920"/>
    <w:rsid w:val="00FF22BE"/>
    <w:rsid w:val="00FF5195"/>
    <w:rsid w:val="00FF65B8"/>
    <w:rsid w:val="00FF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8C1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semiHidden/>
    <w:qFormat/>
    <w:rsid w:val="00B33E45"/>
    <w:pPr>
      <w:spacing w:after="0" w:line="360" w:lineRule="auto"/>
      <w:ind w:firstLine="709"/>
      <w:jc w:val="both"/>
    </w:pPr>
    <w:rPr>
      <w:sz w:val="24"/>
    </w:rPr>
  </w:style>
  <w:style w:type="paragraph" w:styleId="1">
    <w:name w:val="heading 1"/>
    <w:next w:val="a2"/>
    <w:link w:val="10"/>
    <w:uiPriority w:val="9"/>
    <w:semiHidden/>
    <w:rsid w:val="001D042C"/>
    <w:pPr>
      <w:keepNext/>
      <w:keepLines/>
      <w:pageBreakBefore/>
      <w:spacing w:after="120" w:line="360" w:lineRule="auto"/>
      <w:jc w:val="center"/>
      <w:outlineLvl w:val="0"/>
    </w:pPr>
    <w:rPr>
      <w:rFonts w:asciiTheme="majorHAnsi" w:eastAsiaTheme="majorEastAsia" w:hAnsiTheme="majorHAnsi" w:cstheme="majorBidi"/>
      <w:b/>
      <w:bCs/>
      <w:caps/>
      <w:color w:val="000000" w:themeColor="text1"/>
      <w:sz w:val="24"/>
      <w:szCs w:val="24"/>
      <w:shd w:val="clear" w:color="auto" w:fill="FFFFFF"/>
    </w:rPr>
  </w:style>
  <w:style w:type="paragraph" w:styleId="2">
    <w:name w:val="heading 2"/>
    <w:basedOn w:val="a2"/>
    <w:next w:val="a2"/>
    <w:link w:val="20"/>
    <w:uiPriority w:val="9"/>
    <w:semiHidden/>
    <w:qFormat/>
    <w:rsid w:val="007B0E65"/>
    <w:pPr>
      <w:keepNext/>
      <w:keepLines/>
      <w:spacing w:after="120"/>
      <w:jc w:val="left"/>
      <w:outlineLvl w:val="1"/>
    </w:pPr>
    <w:rPr>
      <w:rFonts w:asciiTheme="majorHAnsi" w:eastAsiaTheme="majorEastAsia" w:hAnsiTheme="majorHAnsi" w:cstheme="majorBidi"/>
      <w:b/>
      <w:bCs/>
      <w:color w:val="000000" w:themeColor="text1"/>
      <w:szCs w:val="24"/>
    </w:rPr>
  </w:style>
  <w:style w:type="paragraph" w:styleId="3">
    <w:name w:val="heading 3"/>
    <w:basedOn w:val="a2"/>
    <w:next w:val="a2"/>
    <w:link w:val="30"/>
    <w:uiPriority w:val="9"/>
    <w:semiHidden/>
    <w:qFormat/>
    <w:rsid w:val="002136AC"/>
    <w:pPr>
      <w:keepNext/>
      <w:keepLines/>
      <w:pageBreakBefore/>
      <w:spacing w:after="120"/>
      <w:ind w:firstLine="0"/>
      <w:jc w:val="center"/>
      <w:outlineLvl w:val="2"/>
    </w:pPr>
    <w:rPr>
      <w:rFonts w:asciiTheme="majorHAnsi" w:eastAsiaTheme="majorEastAsia" w:hAnsiTheme="majorHAnsi" w:cstheme="majorBidi"/>
      <w:b/>
      <w:bCs/>
      <w:color w:val="000000" w:themeColor="text1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semiHidden/>
    <w:rsid w:val="00917FFB"/>
    <w:rPr>
      <w:rFonts w:asciiTheme="majorHAnsi" w:eastAsiaTheme="majorEastAsia" w:hAnsiTheme="majorHAnsi" w:cstheme="majorBidi"/>
      <w:b/>
      <w:bCs/>
      <w:caps/>
      <w:color w:val="000000" w:themeColor="text1"/>
      <w:sz w:val="24"/>
      <w:szCs w:val="24"/>
    </w:rPr>
  </w:style>
  <w:style w:type="character" w:styleId="a6">
    <w:name w:val="Emphasis"/>
    <w:basedOn w:val="a3"/>
    <w:uiPriority w:val="20"/>
    <w:semiHidden/>
    <w:qFormat/>
    <w:rsid w:val="00D65D23"/>
    <w:rPr>
      <w:i/>
      <w:iCs/>
    </w:rPr>
  </w:style>
  <w:style w:type="paragraph" w:customStyle="1" w:styleId="a1">
    <w:name w:val="Список нумерованный"/>
    <w:uiPriority w:val="1"/>
    <w:qFormat/>
    <w:rsid w:val="008B3C96"/>
    <w:pPr>
      <w:numPr>
        <w:numId w:val="44"/>
      </w:numPr>
      <w:spacing w:after="0" w:line="360" w:lineRule="auto"/>
      <w:jc w:val="both"/>
    </w:pPr>
    <w:rPr>
      <w:sz w:val="24"/>
    </w:rPr>
  </w:style>
  <w:style w:type="paragraph" w:styleId="a7">
    <w:name w:val="Title"/>
    <w:basedOn w:val="a2"/>
    <w:next w:val="a2"/>
    <w:link w:val="a8"/>
    <w:uiPriority w:val="10"/>
    <w:semiHidden/>
    <w:qFormat/>
    <w:rsid w:val="00C81787"/>
    <w:pPr>
      <w:keepNext/>
      <w:keepLines/>
      <w:pageBreakBefore/>
      <w:spacing w:after="120"/>
      <w:ind w:firstLine="0"/>
      <w:contextualSpacing/>
      <w:jc w:val="center"/>
    </w:pPr>
    <w:rPr>
      <w:rFonts w:asciiTheme="majorHAnsi" w:eastAsiaTheme="majorEastAsia" w:hAnsiTheme="majorHAnsi" w:cstheme="majorBidi"/>
      <w:b/>
      <w:bCs/>
      <w:kern w:val="28"/>
      <w:szCs w:val="24"/>
    </w:rPr>
  </w:style>
  <w:style w:type="character" w:customStyle="1" w:styleId="a8">
    <w:name w:val="Заголовок Знак"/>
    <w:basedOn w:val="a3"/>
    <w:link w:val="a7"/>
    <w:uiPriority w:val="10"/>
    <w:semiHidden/>
    <w:rsid w:val="00370A62"/>
    <w:rPr>
      <w:rFonts w:asciiTheme="majorHAnsi" w:eastAsiaTheme="majorEastAsia" w:hAnsiTheme="majorHAnsi" w:cstheme="majorBidi"/>
      <w:b/>
      <w:bCs/>
      <w:kern w:val="28"/>
      <w:sz w:val="24"/>
      <w:szCs w:val="24"/>
    </w:rPr>
  </w:style>
  <w:style w:type="character" w:customStyle="1" w:styleId="20">
    <w:name w:val="Заголовок 2 Знак"/>
    <w:basedOn w:val="a3"/>
    <w:link w:val="2"/>
    <w:uiPriority w:val="9"/>
    <w:semiHidden/>
    <w:rsid w:val="00370A62"/>
    <w:rPr>
      <w:rFonts w:asciiTheme="majorHAnsi" w:eastAsiaTheme="majorEastAsia" w:hAnsiTheme="majorHAnsi" w:cstheme="majorBidi"/>
      <w:b/>
      <w:bCs/>
      <w:color w:val="000000" w:themeColor="text1"/>
      <w:sz w:val="24"/>
      <w:szCs w:val="24"/>
    </w:rPr>
  </w:style>
  <w:style w:type="paragraph" w:styleId="a9">
    <w:name w:val="header"/>
    <w:basedOn w:val="a2"/>
    <w:link w:val="aa"/>
    <w:uiPriority w:val="99"/>
    <w:semiHidden/>
    <w:rsid w:val="00C81787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semiHidden/>
    <w:rsid w:val="00145503"/>
    <w:rPr>
      <w:sz w:val="24"/>
    </w:rPr>
  </w:style>
  <w:style w:type="paragraph" w:styleId="ab">
    <w:name w:val="footer"/>
    <w:basedOn w:val="a2"/>
    <w:link w:val="ac"/>
    <w:uiPriority w:val="99"/>
    <w:semiHidden/>
    <w:rsid w:val="004E0014"/>
    <w:pPr>
      <w:tabs>
        <w:tab w:val="center" w:pos="4677"/>
        <w:tab w:val="right" w:pos="9355"/>
      </w:tabs>
      <w:spacing w:line="240" w:lineRule="auto"/>
      <w:ind w:firstLine="0"/>
      <w:jc w:val="center"/>
    </w:pPr>
  </w:style>
  <w:style w:type="character" w:customStyle="1" w:styleId="ac">
    <w:name w:val="Нижний колонтитул Знак"/>
    <w:basedOn w:val="a3"/>
    <w:link w:val="ab"/>
    <w:uiPriority w:val="99"/>
    <w:semiHidden/>
    <w:rsid w:val="00145503"/>
    <w:rPr>
      <w:sz w:val="24"/>
    </w:rPr>
  </w:style>
  <w:style w:type="paragraph" w:customStyle="1" w:styleId="ad">
    <w:name w:val="Заголовок пункта"/>
    <w:next w:val="a2"/>
    <w:uiPriority w:val="5"/>
    <w:qFormat/>
    <w:rsid w:val="00A63779"/>
    <w:pPr>
      <w:keepNext/>
      <w:keepLines/>
      <w:spacing w:after="0" w:line="360" w:lineRule="auto"/>
      <w:ind w:firstLine="709"/>
      <w:jc w:val="both"/>
    </w:pPr>
    <w:rPr>
      <w:rFonts w:asciiTheme="majorHAnsi" w:eastAsiaTheme="majorEastAsia" w:hAnsiTheme="majorHAnsi" w:cstheme="majorBidi"/>
      <w:bCs/>
      <w:color w:val="000000" w:themeColor="text1"/>
      <w:sz w:val="24"/>
      <w:szCs w:val="24"/>
      <w:shd w:val="clear" w:color="auto" w:fill="FFFFFF"/>
    </w:rPr>
  </w:style>
  <w:style w:type="paragraph" w:customStyle="1" w:styleId="ae">
    <w:name w:val="Таблица"/>
    <w:qFormat/>
    <w:rsid w:val="003F1A61"/>
    <w:pPr>
      <w:spacing w:after="120" w:line="240" w:lineRule="auto"/>
      <w:jc w:val="center"/>
    </w:pPr>
    <w:rPr>
      <w:rFonts w:ascii="Times New Roman" w:hAnsi="Times New Roman" w:cs="Times New Roman"/>
      <w:sz w:val="24"/>
      <w:szCs w:val="28"/>
      <w:lang w:bidi="en-US"/>
    </w:rPr>
  </w:style>
  <w:style w:type="character" w:customStyle="1" w:styleId="30">
    <w:name w:val="Заголовок 3 Знак"/>
    <w:basedOn w:val="a3"/>
    <w:link w:val="3"/>
    <w:uiPriority w:val="9"/>
    <w:semiHidden/>
    <w:rsid w:val="00370A62"/>
    <w:rPr>
      <w:rFonts w:asciiTheme="majorHAnsi" w:eastAsiaTheme="majorEastAsia" w:hAnsiTheme="majorHAnsi" w:cstheme="majorBidi"/>
      <w:b/>
      <w:bCs/>
      <w:color w:val="000000" w:themeColor="text1"/>
      <w:sz w:val="24"/>
      <w:szCs w:val="24"/>
    </w:rPr>
  </w:style>
  <w:style w:type="paragraph" w:styleId="af">
    <w:name w:val="Balloon Text"/>
    <w:basedOn w:val="a2"/>
    <w:link w:val="af0"/>
    <w:uiPriority w:val="99"/>
    <w:semiHidden/>
    <w:unhideWhenUsed/>
    <w:rsid w:val="008741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3"/>
    <w:link w:val="af"/>
    <w:uiPriority w:val="99"/>
    <w:semiHidden/>
    <w:rsid w:val="008741AA"/>
    <w:rPr>
      <w:rFonts w:ascii="Segoe UI" w:hAnsi="Segoe UI" w:cs="Segoe UI"/>
      <w:sz w:val="18"/>
      <w:szCs w:val="18"/>
    </w:rPr>
  </w:style>
  <w:style w:type="paragraph" w:customStyle="1" w:styleId="-0">
    <w:name w:val="Таблица - список маркированный"/>
    <w:uiPriority w:val="7"/>
    <w:qFormat/>
    <w:rsid w:val="00086AF4"/>
    <w:pPr>
      <w:numPr>
        <w:numId w:val="39"/>
      </w:numPr>
      <w:tabs>
        <w:tab w:val="left" w:pos="314"/>
      </w:tabs>
      <w:spacing w:after="0" w:line="240" w:lineRule="auto"/>
      <w:ind w:left="314" w:hanging="284"/>
    </w:pPr>
    <w:rPr>
      <w:rFonts w:ascii="Times New Roman" w:hAnsi="Times New Roman" w:cs="Times New Roman"/>
      <w:sz w:val="24"/>
      <w:szCs w:val="28"/>
      <w:lang w:bidi="en-US"/>
    </w:rPr>
  </w:style>
  <w:style w:type="character" w:styleId="af1">
    <w:name w:val="annotation reference"/>
    <w:basedOn w:val="a3"/>
    <w:uiPriority w:val="99"/>
    <w:semiHidden/>
    <w:unhideWhenUsed/>
    <w:rsid w:val="008741AA"/>
    <w:rPr>
      <w:sz w:val="16"/>
      <w:szCs w:val="16"/>
    </w:rPr>
  </w:style>
  <w:style w:type="paragraph" w:styleId="af2">
    <w:name w:val="annotation text"/>
    <w:link w:val="af3"/>
    <w:uiPriority w:val="1"/>
    <w:semiHidden/>
    <w:rsid w:val="00BB536C"/>
    <w:rPr>
      <w:rFonts w:ascii="Arial" w:hAnsi="Arial" w:cs="Times New Roman"/>
      <w:sz w:val="20"/>
      <w:szCs w:val="20"/>
      <w:lang w:val="en-US" w:bidi="en-US"/>
    </w:rPr>
  </w:style>
  <w:style w:type="character" w:customStyle="1" w:styleId="af3">
    <w:name w:val="Текст примечания Знак"/>
    <w:basedOn w:val="a3"/>
    <w:link w:val="af2"/>
    <w:uiPriority w:val="1"/>
    <w:semiHidden/>
    <w:rsid w:val="00BB536C"/>
    <w:rPr>
      <w:rFonts w:ascii="Arial" w:hAnsi="Arial" w:cs="Times New Roman"/>
      <w:sz w:val="20"/>
      <w:szCs w:val="20"/>
      <w:lang w:val="en-US" w:bidi="en-US"/>
    </w:rPr>
  </w:style>
  <w:style w:type="table" w:styleId="af4">
    <w:name w:val="Table Grid"/>
    <w:basedOn w:val="a4"/>
    <w:uiPriority w:val="59"/>
    <w:rsid w:val="003F1A61"/>
    <w:pPr>
      <w:spacing w:after="0" w:line="240" w:lineRule="auto"/>
    </w:pPr>
    <w:rPr>
      <w:rFonts w:ascii="Times New Roman" w:hAnsi="Times New Roman" w:cs="Times New Roman"/>
      <w:sz w:val="28"/>
      <w:szCs w:val="28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annotation subject"/>
    <w:basedOn w:val="af2"/>
    <w:next w:val="af2"/>
    <w:link w:val="af6"/>
    <w:uiPriority w:val="99"/>
    <w:semiHidden/>
    <w:unhideWhenUsed/>
    <w:rsid w:val="00E27515"/>
    <w:pPr>
      <w:tabs>
        <w:tab w:val="left" w:pos="1276"/>
        <w:tab w:val="left" w:pos="1701"/>
      </w:tabs>
    </w:pPr>
    <w:rPr>
      <w:rFonts w:asciiTheme="minorHAnsi" w:hAnsiTheme="minorHAnsi" w:cstheme="minorBidi"/>
      <w:bCs/>
      <w:lang w:val="ru-RU" w:bidi="ar-SA"/>
    </w:rPr>
  </w:style>
  <w:style w:type="character" w:customStyle="1" w:styleId="af6">
    <w:name w:val="Тема примечания Знак"/>
    <w:basedOn w:val="af3"/>
    <w:link w:val="af5"/>
    <w:uiPriority w:val="99"/>
    <w:semiHidden/>
    <w:rsid w:val="00E27515"/>
    <w:rPr>
      <w:rFonts w:ascii="Times New Roman" w:hAnsi="Times New Roman" w:cs="Times New Roman"/>
      <w:bCs/>
      <w:sz w:val="20"/>
      <w:szCs w:val="20"/>
      <w:lang w:val="en-US" w:bidi="en-US"/>
    </w:rPr>
  </w:style>
  <w:style w:type="paragraph" w:customStyle="1" w:styleId="a0">
    <w:name w:val="Список маркированный"/>
    <w:uiPriority w:val="1"/>
    <w:qFormat/>
    <w:rsid w:val="00103DF6"/>
    <w:pPr>
      <w:numPr>
        <w:numId w:val="28"/>
      </w:numPr>
      <w:tabs>
        <w:tab w:val="left" w:pos="1049"/>
      </w:tabs>
      <w:spacing w:after="0" w:line="360" w:lineRule="auto"/>
      <w:ind w:left="0" w:firstLine="709"/>
      <w:jc w:val="both"/>
    </w:pPr>
    <w:rPr>
      <w:sz w:val="24"/>
    </w:rPr>
  </w:style>
  <w:style w:type="paragraph" w:customStyle="1" w:styleId="af7">
    <w:name w:val="Заголовок раздела"/>
    <w:next w:val="a2"/>
    <w:uiPriority w:val="3"/>
    <w:qFormat/>
    <w:rsid w:val="00A63779"/>
    <w:pPr>
      <w:keepNext/>
      <w:keepLines/>
      <w:pageBreakBefore/>
      <w:suppressAutoHyphens/>
      <w:spacing w:after="0" w:line="360" w:lineRule="auto"/>
      <w:ind w:firstLine="709"/>
      <w:jc w:val="both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shd w:val="clear" w:color="auto" w:fill="FFFFFF"/>
    </w:rPr>
  </w:style>
  <w:style w:type="paragraph" w:customStyle="1" w:styleId="af8">
    <w:name w:val="Структурный элемент (без содержания)"/>
    <w:uiPriority w:val="2"/>
    <w:qFormat/>
    <w:rsid w:val="00BD5ABF"/>
    <w:pPr>
      <w:keepNext/>
      <w:keepLines/>
      <w:pageBreakBefore/>
      <w:spacing w:after="120" w:line="360" w:lineRule="auto"/>
      <w:jc w:val="center"/>
    </w:pPr>
    <w:rPr>
      <w:rFonts w:asciiTheme="majorHAnsi" w:eastAsiaTheme="majorEastAsia" w:hAnsiTheme="majorHAnsi" w:cstheme="majorBidi"/>
      <w:b/>
      <w:bCs/>
      <w:caps/>
      <w:color w:val="000000" w:themeColor="text1"/>
      <w:sz w:val="24"/>
      <w:szCs w:val="24"/>
      <w:shd w:val="clear" w:color="auto" w:fill="FFFFFF"/>
    </w:rPr>
  </w:style>
  <w:style w:type="paragraph" w:customStyle="1" w:styleId="af9">
    <w:name w:val="Структурный элемент (содержание)"/>
    <w:uiPriority w:val="2"/>
    <w:qFormat/>
    <w:rsid w:val="00BD5ABF"/>
    <w:pPr>
      <w:keepNext/>
      <w:keepLines/>
      <w:pageBreakBefore/>
      <w:spacing w:after="120" w:line="360" w:lineRule="auto"/>
      <w:jc w:val="center"/>
    </w:pPr>
    <w:rPr>
      <w:rFonts w:asciiTheme="majorHAnsi" w:eastAsiaTheme="majorEastAsia" w:hAnsiTheme="majorHAnsi" w:cstheme="majorBidi"/>
      <w:b/>
      <w:bCs/>
      <w:caps/>
      <w:color w:val="000000" w:themeColor="text1"/>
      <w:sz w:val="24"/>
      <w:szCs w:val="24"/>
      <w:shd w:val="clear" w:color="auto" w:fill="FFFFFF"/>
    </w:rPr>
  </w:style>
  <w:style w:type="paragraph" w:customStyle="1" w:styleId="afa">
    <w:name w:val="Заголовок подраздела"/>
    <w:next w:val="a2"/>
    <w:uiPriority w:val="4"/>
    <w:qFormat/>
    <w:rsid w:val="00A63779"/>
    <w:pPr>
      <w:keepNext/>
      <w:keepLines/>
      <w:suppressAutoHyphens/>
      <w:spacing w:before="120" w:after="0" w:line="360" w:lineRule="auto"/>
      <w:ind w:firstLine="709"/>
      <w:jc w:val="both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shd w:val="clear" w:color="auto" w:fill="FFFFFF"/>
    </w:rPr>
  </w:style>
  <w:style w:type="paragraph" w:customStyle="1" w:styleId="a">
    <w:name w:val="Список нумерованный со скобкой"/>
    <w:uiPriority w:val="1"/>
    <w:qFormat/>
    <w:rsid w:val="008B3C96"/>
    <w:pPr>
      <w:numPr>
        <w:numId w:val="45"/>
      </w:numPr>
      <w:spacing w:after="0" w:line="360" w:lineRule="auto"/>
      <w:jc w:val="both"/>
    </w:pPr>
    <w:rPr>
      <w:sz w:val="24"/>
    </w:rPr>
  </w:style>
  <w:style w:type="paragraph" w:styleId="afb">
    <w:name w:val="caption"/>
    <w:aliases w:val="таблицы"/>
    <w:basedOn w:val="a2"/>
    <w:next w:val="a2"/>
    <w:uiPriority w:val="7"/>
    <w:unhideWhenUsed/>
    <w:qFormat/>
    <w:rsid w:val="007550A8"/>
    <w:pPr>
      <w:keepNext/>
      <w:spacing w:before="120" w:after="120" w:line="240" w:lineRule="auto"/>
      <w:ind w:firstLine="0"/>
      <w:jc w:val="left"/>
    </w:pPr>
    <w:rPr>
      <w:szCs w:val="18"/>
    </w:rPr>
  </w:style>
  <w:style w:type="paragraph" w:customStyle="1" w:styleId="afc">
    <w:name w:val="Рисунок"/>
    <w:basedOn w:val="a2"/>
    <w:uiPriority w:val="9"/>
    <w:qFormat/>
    <w:rsid w:val="000327A7"/>
    <w:pPr>
      <w:keepNext/>
      <w:spacing w:before="120" w:after="240" w:line="240" w:lineRule="auto"/>
      <w:ind w:firstLine="0"/>
      <w:jc w:val="center"/>
    </w:pPr>
    <w:rPr>
      <w:noProof/>
    </w:rPr>
  </w:style>
  <w:style w:type="paragraph" w:customStyle="1" w:styleId="afd">
    <w:name w:val="Примечание"/>
    <w:uiPriority w:val="8"/>
    <w:qFormat/>
    <w:rsid w:val="007550A8"/>
    <w:pPr>
      <w:spacing w:before="120" w:line="360" w:lineRule="auto"/>
      <w:ind w:firstLine="709"/>
      <w:contextualSpacing/>
    </w:pPr>
    <w:rPr>
      <w:sz w:val="24"/>
    </w:rPr>
  </w:style>
  <w:style w:type="paragraph" w:customStyle="1" w:styleId="afe">
    <w:name w:val="Подрисуночный текст"/>
    <w:uiPriority w:val="10"/>
    <w:qFormat/>
    <w:rsid w:val="00D717DA"/>
    <w:pPr>
      <w:spacing w:after="120" w:line="240" w:lineRule="auto"/>
      <w:contextualSpacing/>
      <w:jc w:val="center"/>
    </w:pPr>
    <w:rPr>
      <w:noProof/>
      <w:sz w:val="24"/>
    </w:rPr>
  </w:style>
  <w:style w:type="paragraph" w:styleId="11">
    <w:name w:val="toc 1"/>
    <w:basedOn w:val="a2"/>
    <w:next w:val="a2"/>
    <w:autoRedefine/>
    <w:uiPriority w:val="39"/>
    <w:rsid w:val="00B62D72"/>
    <w:pPr>
      <w:tabs>
        <w:tab w:val="right" w:leader="dot" w:pos="9345"/>
      </w:tabs>
      <w:spacing w:after="100"/>
      <w:ind w:firstLine="0"/>
    </w:pPr>
  </w:style>
  <w:style w:type="paragraph" w:styleId="21">
    <w:name w:val="toc 2"/>
    <w:basedOn w:val="a2"/>
    <w:next w:val="a2"/>
    <w:autoRedefine/>
    <w:uiPriority w:val="39"/>
    <w:rsid w:val="004E0014"/>
    <w:pPr>
      <w:tabs>
        <w:tab w:val="right" w:leader="dot" w:pos="9345"/>
      </w:tabs>
      <w:spacing w:after="100"/>
      <w:ind w:left="238" w:firstLine="0"/>
    </w:pPr>
  </w:style>
  <w:style w:type="paragraph" w:styleId="31">
    <w:name w:val="toc 3"/>
    <w:basedOn w:val="a2"/>
    <w:next w:val="a2"/>
    <w:autoRedefine/>
    <w:uiPriority w:val="39"/>
    <w:rsid w:val="009F14F8"/>
    <w:pPr>
      <w:tabs>
        <w:tab w:val="right" w:leader="dot" w:pos="9345"/>
      </w:tabs>
      <w:spacing w:after="100"/>
      <w:ind w:left="482" w:firstLine="0"/>
    </w:pPr>
  </w:style>
  <w:style w:type="character" w:styleId="aff">
    <w:name w:val="Hyperlink"/>
    <w:basedOn w:val="a3"/>
    <w:uiPriority w:val="99"/>
    <w:rsid w:val="00B65E4B"/>
    <w:rPr>
      <w:color w:val="0563C1" w:themeColor="hyperlink"/>
      <w:u w:val="single"/>
    </w:rPr>
  </w:style>
  <w:style w:type="character" w:styleId="aff0">
    <w:name w:val="Placeholder Text"/>
    <w:basedOn w:val="a3"/>
    <w:uiPriority w:val="99"/>
    <w:semiHidden/>
    <w:rsid w:val="00105013"/>
    <w:rPr>
      <w:color w:val="808080"/>
    </w:rPr>
  </w:style>
  <w:style w:type="paragraph" w:customStyle="1" w:styleId="-1">
    <w:name w:val="Титул - текст"/>
    <w:uiPriority w:val="16"/>
    <w:qFormat/>
    <w:rsid w:val="00D76F6E"/>
    <w:pPr>
      <w:widowControl w:val="0"/>
      <w:autoSpaceDE w:val="0"/>
      <w:autoSpaceDN w:val="0"/>
      <w:adjustRightInd w:val="0"/>
      <w:spacing w:after="0" w:line="240" w:lineRule="auto"/>
      <w:jc w:val="center"/>
    </w:pPr>
    <w:rPr>
      <w:sz w:val="24"/>
    </w:rPr>
  </w:style>
  <w:style w:type="character" w:customStyle="1" w:styleId="12">
    <w:name w:val="Неразрешенное упоминание1"/>
    <w:basedOn w:val="a3"/>
    <w:uiPriority w:val="99"/>
    <w:semiHidden/>
    <w:unhideWhenUsed/>
    <w:rsid w:val="00794B35"/>
    <w:rPr>
      <w:color w:val="605E5C"/>
      <w:shd w:val="clear" w:color="auto" w:fill="E1DFDD"/>
    </w:rPr>
  </w:style>
  <w:style w:type="character" w:styleId="aff1">
    <w:name w:val="FollowedHyperlink"/>
    <w:basedOn w:val="a3"/>
    <w:uiPriority w:val="99"/>
    <w:semiHidden/>
    <w:unhideWhenUsed/>
    <w:rsid w:val="00794B35"/>
    <w:rPr>
      <w:color w:val="954F72" w:themeColor="followedHyperlink"/>
      <w:u w:val="single"/>
    </w:rPr>
  </w:style>
  <w:style w:type="paragraph" w:styleId="aff2">
    <w:name w:val="Body Text"/>
    <w:basedOn w:val="a2"/>
    <w:link w:val="aff3"/>
    <w:rsid w:val="00D76F6E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ff3">
    <w:name w:val="Основной текст Знак"/>
    <w:basedOn w:val="a3"/>
    <w:link w:val="aff2"/>
    <w:rsid w:val="00BB53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Заголовок приложения"/>
    <w:next w:val="a2"/>
    <w:uiPriority w:val="6"/>
    <w:qFormat/>
    <w:rsid w:val="00194715"/>
    <w:pPr>
      <w:spacing w:after="480"/>
      <w:jc w:val="center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shd w:val="clear" w:color="auto" w:fill="FFFFFF"/>
    </w:rPr>
  </w:style>
  <w:style w:type="paragraph" w:customStyle="1" w:styleId="aff5">
    <w:name w:val="Заголовок раздела приложения"/>
    <w:semiHidden/>
    <w:qFormat/>
    <w:rsid w:val="00802655"/>
    <w:pPr>
      <w:keepNext/>
      <w:keepLines/>
      <w:spacing w:after="0" w:line="360" w:lineRule="auto"/>
      <w:ind w:firstLine="709"/>
    </w:pPr>
    <w:rPr>
      <w:b/>
      <w:sz w:val="24"/>
    </w:rPr>
  </w:style>
  <w:style w:type="paragraph" w:customStyle="1" w:styleId="aff6">
    <w:name w:val="Заголовок подраздела приложения"/>
    <w:basedOn w:val="a2"/>
    <w:semiHidden/>
    <w:qFormat/>
    <w:rsid w:val="00802655"/>
    <w:pPr>
      <w:spacing w:before="120"/>
    </w:pPr>
    <w:rPr>
      <w:b/>
    </w:rPr>
  </w:style>
  <w:style w:type="paragraph" w:customStyle="1" w:styleId="-10">
    <w:name w:val="Титул - шапка 1"/>
    <w:uiPriority w:val="11"/>
    <w:qFormat/>
    <w:rsid w:val="008107CC"/>
    <w:pPr>
      <w:spacing w:after="120" w:line="240" w:lineRule="auto"/>
      <w:jc w:val="center"/>
    </w:pPr>
    <w:rPr>
      <w:rFonts w:ascii="Times New Roman" w:eastAsia="Times New Roman" w:hAnsi="Times New Roman" w:cs="Times New Roman"/>
      <w:bCs/>
      <w:spacing w:val="-6"/>
      <w:sz w:val="24"/>
      <w:szCs w:val="24"/>
      <w:lang w:eastAsia="ru-RU"/>
    </w:rPr>
  </w:style>
  <w:style w:type="paragraph" w:customStyle="1" w:styleId="-2">
    <w:name w:val="Титул - шапка 2"/>
    <w:uiPriority w:val="12"/>
    <w:qFormat/>
    <w:rsid w:val="008107CC"/>
    <w:pPr>
      <w:spacing w:after="0" w:line="240" w:lineRule="auto"/>
      <w:jc w:val="center"/>
    </w:pPr>
    <w:rPr>
      <w:rFonts w:ascii="Times New Roman" w:eastAsia="Times New Roman" w:hAnsi="Times New Roman" w:cs="Times New Roman"/>
      <w:bCs/>
      <w:spacing w:val="-6"/>
      <w:sz w:val="24"/>
      <w:szCs w:val="24"/>
      <w:lang w:eastAsia="ru-RU"/>
    </w:rPr>
  </w:style>
  <w:style w:type="paragraph" w:customStyle="1" w:styleId="-3">
    <w:name w:val="Титул - название кафедры"/>
    <w:uiPriority w:val="13"/>
    <w:qFormat/>
    <w:rsid w:val="00EB2856"/>
    <w:pPr>
      <w:widowControl w:val="0"/>
      <w:autoSpaceDE w:val="0"/>
      <w:autoSpaceDN w:val="0"/>
      <w:adjustRightInd w:val="0"/>
      <w:spacing w:before="480" w:after="1440" w:line="240" w:lineRule="auto"/>
      <w:jc w:val="center"/>
    </w:pPr>
    <w:rPr>
      <w:caps/>
      <w:sz w:val="24"/>
    </w:rPr>
  </w:style>
  <w:style w:type="paragraph" w:customStyle="1" w:styleId="-4">
    <w:name w:val="Титул - боковые заголовки"/>
    <w:uiPriority w:val="15"/>
    <w:qFormat/>
    <w:rsid w:val="00EB2856"/>
    <w:pPr>
      <w:widowControl w:val="0"/>
      <w:autoSpaceDE w:val="0"/>
      <w:autoSpaceDN w:val="0"/>
      <w:adjustRightInd w:val="0"/>
      <w:spacing w:before="120" w:after="120" w:line="240" w:lineRule="auto"/>
    </w:pPr>
    <w:rPr>
      <w:sz w:val="24"/>
    </w:rPr>
  </w:style>
  <w:style w:type="paragraph" w:customStyle="1" w:styleId="-5">
    <w:name w:val="Титул - заголовок"/>
    <w:basedOn w:val="a2"/>
    <w:uiPriority w:val="14"/>
    <w:qFormat/>
    <w:rsid w:val="008045F2"/>
    <w:pPr>
      <w:widowControl w:val="0"/>
      <w:autoSpaceDE w:val="0"/>
      <w:autoSpaceDN w:val="0"/>
      <w:adjustRightInd w:val="0"/>
      <w:spacing w:before="72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6">
    <w:name w:val="Титул - дата"/>
    <w:uiPriority w:val="17"/>
    <w:qFormat/>
    <w:rsid w:val="00EB2856"/>
    <w:pPr>
      <w:widowControl w:val="0"/>
      <w:autoSpaceDE w:val="0"/>
      <w:autoSpaceDN w:val="0"/>
      <w:adjustRightInd w:val="0"/>
      <w:spacing w:before="12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Таблица - список нумерованный со скобкой"/>
    <w:uiPriority w:val="7"/>
    <w:qFormat/>
    <w:rsid w:val="00086AF4"/>
    <w:pPr>
      <w:numPr>
        <w:numId w:val="38"/>
      </w:numPr>
      <w:tabs>
        <w:tab w:val="left" w:pos="314"/>
      </w:tabs>
      <w:spacing w:after="0" w:line="240" w:lineRule="auto"/>
      <w:ind w:left="314" w:hanging="314"/>
    </w:pPr>
    <w:rPr>
      <w:rFonts w:ascii="Times New Roman" w:hAnsi="Times New Roman" w:cs="Times New Roman"/>
      <w:sz w:val="24"/>
      <w:szCs w:val="28"/>
      <w:lang w:bidi="en-US"/>
    </w:rPr>
  </w:style>
  <w:style w:type="character" w:customStyle="1" w:styleId="aff7">
    <w:name w:val="Курсив"/>
    <w:uiPriority w:val="1"/>
    <w:semiHidden/>
    <w:qFormat/>
    <w:rsid w:val="00502F1A"/>
    <w:rPr>
      <w:i/>
      <w:iCs/>
    </w:rPr>
  </w:style>
  <w:style w:type="paragraph" w:customStyle="1" w:styleId="-7">
    <w:name w:val="Титул - название работы"/>
    <w:qFormat/>
    <w:rsid w:val="008045F2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8"/>
      <w:szCs w:val="32"/>
      <w:lang w:eastAsia="ru-RU"/>
    </w:rPr>
  </w:style>
  <w:style w:type="paragraph" w:customStyle="1" w:styleId="-8">
    <w:name w:val="Титул - название дисциплины"/>
    <w:qFormat/>
    <w:rsid w:val="008045F2"/>
    <w:pPr>
      <w:widowControl w:val="0"/>
      <w:autoSpaceDE w:val="0"/>
      <w:autoSpaceDN w:val="0"/>
      <w:adjustRightInd w:val="0"/>
      <w:spacing w:before="100" w:beforeAutospacing="1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67791EC61041AAB557A73B887701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B2CF9F-69DC-4525-977E-62474C07C5DE}"/>
      </w:docPartPr>
      <w:docPartBody>
        <w:p w:rsidR="00000000" w:rsidRDefault="00AD5178">
          <w:pPr>
            <w:pStyle w:val="A267791EC61041AAB557A73B88770146"/>
          </w:pPr>
          <w:r>
            <w:rPr>
              <w:rStyle w:val="a3"/>
            </w:rPr>
            <w:t>номер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A267791EC61041AAB557A73B88770146">
    <w:name w:val="A267791EC61041AAB557A73B887701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ГУАП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E84FD-5356-42B1-8D9A-DC2B8B773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shablon_1.dotx</Template>
  <TotalTime>1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</dc:creator>
  <cp:keywords/>
  <dc:description/>
  <cp:lastModifiedBy>MAK</cp:lastModifiedBy>
  <cp:revision>1</cp:revision>
  <dcterms:created xsi:type="dcterms:W3CDTF">2026-10-09T08:19:00Z</dcterms:created>
  <dcterms:modified xsi:type="dcterms:W3CDTF">2026-10-09T08:22:00Z</dcterms:modified>
</cp:coreProperties>
</file>